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005" w:rsidRDefault="000E5005"/>
    <w:tbl>
      <w:tblPr>
        <w:tblStyle w:val="a3"/>
        <w:tblW w:w="10632" w:type="dxa"/>
        <w:tblInd w:w="-743" w:type="dxa"/>
        <w:tblLayout w:type="fixed"/>
        <w:tblLook w:val="04A0"/>
      </w:tblPr>
      <w:tblGrid>
        <w:gridCol w:w="7372"/>
        <w:gridCol w:w="1134"/>
        <w:gridCol w:w="1417"/>
        <w:gridCol w:w="709"/>
      </w:tblGrid>
      <w:tr w:rsidR="00A32C1D" w:rsidTr="000E5005">
        <w:tc>
          <w:tcPr>
            <w:tcW w:w="7372" w:type="dxa"/>
          </w:tcPr>
          <w:p w:rsidR="000E5005" w:rsidRDefault="000E5005" w:rsidP="000E5005">
            <w:pPr>
              <w:pStyle w:val="a9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СТРЕЛОЧНЫЕ ПЕРЕВОДЫ</w:t>
            </w:r>
          </w:p>
          <w:p w:rsidR="000E5005" w:rsidRPr="00E038C8" w:rsidRDefault="000E5005" w:rsidP="00E038C8">
            <w:pPr>
              <w:pStyle w:val="a9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32C1D" w:rsidRDefault="00E038C8" w:rsidP="00874F5B">
            <w:pPr>
              <w:pStyle w:val="a9"/>
            </w:pPr>
            <w:r>
              <w:t>Наличие,</w:t>
            </w:r>
          </w:p>
          <w:p w:rsidR="00E038C8" w:rsidRPr="00E038C8" w:rsidRDefault="00E038C8" w:rsidP="00874F5B">
            <w:pPr>
              <w:pStyle w:val="a9"/>
            </w:pPr>
            <w:r>
              <w:t>Ед.изм.</w:t>
            </w:r>
          </w:p>
        </w:tc>
        <w:tc>
          <w:tcPr>
            <w:tcW w:w="1417" w:type="dxa"/>
          </w:tcPr>
          <w:p w:rsidR="00A32C1D" w:rsidRDefault="00E038C8" w:rsidP="00874F5B">
            <w:pPr>
              <w:pStyle w:val="a9"/>
            </w:pPr>
            <w:r>
              <w:t xml:space="preserve">Цена с </w:t>
            </w:r>
            <w:r w:rsidR="00893A9A">
              <w:t xml:space="preserve"> НДС руб</w:t>
            </w:r>
          </w:p>
        </w:tc>
        <w:tc>
          <w:tcPr>
            <w:tcW w:w="709" w:type="dxa"/>
          </w:tcPr>
          <w:p w:rsidR="00A32C1D" w:rsidRDefault="00893A9A" w:rsidP="00874F5B">
            <w:pPr>
              <w:pStyle w:val="a9"/>
            </w:pPr>
            <w:r>
              <w:t>примечание</w:t>
            </w:r>
          </w:p>
        </w:tc>
      </w:tr>
      <w:tr w:rsidR="00A32C1D" w:rsidTr="000E5005">
        <w:tc>
          <w:tcPr>
            <w:tcW w:w="7372" w:type="dxa"/>
          </w:tcPr>
          <w:p w:rsidR="00A32C1D" w:rsidRDefault="00893A9A" w:rsidP="00874F5B">
            <w:pPr>
              <w:pStyle w:val="a9"/>
            </w:pPr>
            <w:r>
              <w:t>Стрелочный перевод СП</w:t>
            </w:r>
            <w:r w:rsidR="004B6358">
              <w:t xml:space="preserve">  18 </w:t>
            </w:r>
            <w:r w:rsidR="00E038C8">
              <w:t xml:space="preserve"> </w:t>
            </w:r>
            <w:r w:rsidR="004B6358">
              <w:t xml:space="preserve"> </w:t>
            </w:r>
            <w:r w:rsidR="00E038C8">
              <w:t xml:space="preserve">1/3 </w:t>
            </w:r>
            <w:r w:rsidR="00E038C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A32C1D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A32C1D" w:rsidRDefault="000E5005" w:rsidP="00874F5B">
            <w:pPr>
              <w:pStyle w:val="a9"/>
            </w:pPr>
            <w:r>
              <w:t>430 000</w:t>
            </w:r>
          </w:p>
        </w:tc>
        <w:tc>
          <w:tcPr>
            <w:tcW w:w="709" w:type="dxa"/>
          </w:tcPr>
          <w:p w:rsidR="00A32C1D" w:rsidRDefault="00A32C1D" w:rsidP="00874F5B">
            <w:pPr>
              <w:pStyle w:val="a9"/>
            </w:pPr>
          </w:p>
        </w:tc>
      </w:tr>
      <w:tr w:rsidR="00A32C1D" w:rsidTr="000E5005">
        <w:tc>
          <w:tcPr>
            <w:tcW w:w="7372" w:type="dxa"/>
          </w:tcPr>
          <w:p w:rsidR="00A32C1D" w:rsidRDefault="00E038C8" w:rsidP="00874F5B">
            <w:pPr>
              <w:pStyle w:val="a9"/>
            </w:pPr>
            <w:r>
              <w:t>Стрелочный перевод СП</w:t>
            </w:r>
            <w:r w:rsidR="004B6358">
              <w:t xml:space="preserve">  18   </w:t>
            </w:r>
            <w:r>
              <w:t xml:space="preserve">1/4 </w:t>
            </w:r>
            <w:r w:rsidR="004B635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A32C1D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A32C1D" w:rsidRDefault="000E5005" w:rsidP="00874F5B">
            <w:pPr>
              <w:pStyle w:val="a9"/>
            </w:pPr>
            <w:r>
              <w:t>450 000</w:t>
            </w:r>
          </w:p>
        </w:tc>
        <w:tc>
          <w:tcPr>
            <w:tcW w:w="709" w:type="dxa"/>
          </w:tcPr>
          <w:p w:rsidR="00A32C1D" w:rsidRDefault="00A32C1D" w:rsidP="00874F5B">
            <w:pPr>
              <w:pStyle w:val="a9"/>
            </w:pPr>
          </w:p>
        </w:tc>
      </w:tr>
      <w:tr w:rsidR="00A32C1D" w:rsidTr="000E5005">
        <w:tc>
          <w:tcPr>
            <w:tcW w:w="7372" w:type="dxa"/>
          </w:tcPr>
          <w:p w:rsidR="00A32C1D" w:rsidRDefault="00E038C8" w:rsidP="004B6358">
            <w:pPr>
              <w:pStyle w:val="a9"/>
            </w:pPr>
            <w:r>
              <w:t>Стрелочный перевод СП</w:t>
            </w:r>
            <w:r w:rsidR="00A023F5">
              <w:t xml:space="preserve"> </w:t>
            </w:r>
            <w:r w:rsidR="004B6358">
              <w:t xml:space="preserve"> </w:t>
            </w:r>
            <w:r w:rsidR="00A023F5">
              <w:t>24</w:t>
            </w:r>
            <w:r w:rsidR="004B6358">
              <w:t xml:space="preserve">   </w:t>
            </w:r>
            <w:r w:rsidR="00A023F5">
              <w:t>1/2, 1/3</w:t>
            </w:r>
            <w:r w:rsidR="004B635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A32C1D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A32C1D" w:rsidRDefault="004514DE" w:rsidP="00874F5B">
            <w:pPr>
              <w:pStyle w:val="a9"/>
            </w:pPr>
            <w:r>
              <w:t>46</w:t>
            </w:r>
            <w:r w:rsidR="000E5005">
              <w:t>0 000</w:t>
            </w:r>
          </w:p>
        </w:tc>
        <w:tc>
          <w:tcPr>
            <w:tcW w:w="709" w:type="dxa"/>
          </w:tcPr>
          <w:p w:rsidR="00A32C1D" w:rsidRDefault="00A32C1D" w:rsidP="00874F5B">
            <w:pPr>
              <w:pStyle w:val="a9"/>
            </w:pPr>
          </w:p>
        </w:tc>
      </w:tr>
      <w:tr w:rsidR="00A32C1D" w:rsidTr="000E5005">
        <w:tc>
          <w:tcPr>
            <w:tcW w:w="7372" w:type="dxa"/>
          </w:tcPr>
          <w:p w:rsidR="00A32C1D" w:rsidRDefault="00E038C8" w:rsidP="00874F5B">
            <w:pPr>
              <w:pStyle w:val="a9"/>
            </w:pPr>
            <w:r>
              <w:t>Стрелочный перевод СП</w:t>
            </w:r>
            <w:r w:rsidR="004B6358">
              <w:t xml:space="preserve">  24   1/4, 1/5</w:t>
            </w:r>
            <w:r w:rsidR="004B635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A32C1D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A32C1D" w:rsidRDefault="004514DE" w:rsidP="00874F5B">
            <w:pPr>
              <w:pStyle w:val="a9"/>
            </w:pPr>
            <w:r>
              <w:t>49</w:t>
            </w:r>
            <w:r w:rsidR="000E5005">
              <w:t>0 000</w:t>
            </w:r>
          </w:p>
        </w:tc>
        <w:tc>
          <w:tcPr>
            <w:tcW w:w="709" w:type="dxa"/>
          </w:tcPr>
          <w:p w:rsidR="00A32C1D" w:rsidRDefault="00A32C1D" w:rsidP="00874F5B">
            <w:pPr>
              <w:pStyle w:val="a9"/>
            </w:pPr>
          </w:p>
        </w:tc>
      </w:tr>
      <w:tr w:rsidR="000E5005" w:rsidTr="000E5005">
        <w:tc>
          <w:tcPr>
            <w:tcW w:w="7372" w:type="dxa"/>
          </w:tcPr>
          <w:p w:rsidR="000E5005" w:rsidRDefault="000E5005" w:rsidP="000E5005">
            <w:pPr>
              <w:pStyle w:val="a9"/>
            </w:pPr>
            <w:r>
              <w:t>Стрелочный перевод СП 24  1/7</w:t>
            </w:r>
          </w:p>
        </w:tc>
        <w:tc>
          <w:tcPr>
            <w:tcW w:w="1134" w:type="dxa"/>
          </w:tcPr>
          <w:p w:rsidR="000E5005" w:rsidRDefault="000E5005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0E5005" w:rsidRDefault="000E5005" w:rsidP="00874F5B">
            <w:pPr>
              <w:pStyle w:val="a9"/>
            </w:pPr>
            <w:r>
              <w:t>520 000</w:t>
            </w:r>
          </w:p>
        </w:tc>
        <w:tc>
          <w:tcPr>
            <w:tcW w:w="709" w:type="dxa"/>
          </w:tcPr>
          <w:p w:rsidR="000E5005" w:rsidRDefault="000E5005" w:rsidP="00874F5B">
            <w:pPr>
              <w:pStyle w:val="a9"/>
            </w:pPr>
          </w:p>
        </w:tc>
      </w:tr>
      <w:tr w:rsidR="00A32C1D" w:rsidTr="000E5005">
        <w:tc>
          <w:tcPr>
            <w:tcW w:w="7372" w:type="dxa"/>
          </w:tcPr>
          <w:p w:rsidR="00A32C1D" w:rsidRDefault="00E038C8" w:rsidP="00874F5B">
            <w:pPr>
              <w:pStyle w:val="a9"/>
            </w:pPr>
            <w:r>
              <w:t>Стрелочный перевод СП</w:t>
            </w:r>
            <w:r w:rsidR="004B6358">
              <w:t xml:space="preserve">  33   1/4</w:t>
            </w:r>
            <w:r w:rsidR="004B635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A32C1D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A32C1D" w:rsidRDefault="004514DE" w:rsidP="00874F5B">
            <w:pPr>
              <w:pStyle w:val="a9"/>
            </w:pPr>
            <w:r>
              <w:t>54</w:t>
            </w:r>
            <w:r w:rsidR="000E5005">
              <w:t>0 000</w:t>
            </w:r>
          </w:p>
        </w:tc>
        <w:tc>
          <w:tcPr>
            <w:tcW w:w="709" w:type="dxa"/>
          </w:tcPr>
          <w:p w:rsidR="00A32C1D" w:rsidRDefault="00A32C1D" w:rsidP="00874F5B">
            <w:pPr>
              <w:pStyle w:val="a9"/>
            </w:pPr>
          </w:p>
        </w:tc>
      </w:tr>
      <w:tr w:rsidR="00A32C1D" w:rsidTr="000E5005">
        <w:tc>
          <w:tcPr>
            <w:tcW w:w="7372" w:type="dxa"/>
          </w:tcPr>
          <w:p w:rsidR="00A32C1D" w:rsidRDefault="00E038C8" w:rsidP="00874F5B">
            <w:pPr>
              <w:pStyle w:val="a9"/>
            </w:pPr>
            <w:r>
              <w:t>Стрелочный перевод СП</w:t>
            </w:r>
            <w:r w:rsidR="004B6358">
              <w:t xml:space="preserve">  33   1/5</w:t>
            </w:r>
            <w:r w:rsidR="004B635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A32C1D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A32C1D" w:rsidRDefault="004514DE" w:rsidP="00874F5B">
            <w:pPr>
              <w:pStyle w:val="a9"/>
            </w:pPr>
            <w:r>
              <w:t>56</w:t>
            </w:r>
            <w:r w:rsidR="000E5005">
              <w:t>0 000</w:t>
            </w:r>
          </w:p>
        </w:tc>
        <w:tc>
          <w:tcPr>
            <w:tcW w:w="709" w:type="dxa"/>
          </w:tcPr>
          <w:p w:rsidR="00A32C1D" w:rsidRDefault="00A32C1D" w:rsidP="00874F5B">
            <w:pPr>
              <w:pStyle w:val="a9"/>
            </w:pPr>
          </w:p>
        </w:tc>
      </w:tr>
      <w:tr w:rsidR="00A32C1D" w:rsidTr="000E5005">
        <w:tc>
          <w:tcPr>
            <w:tcW w:w="7372" w:type="dxa"/>
          </w:tcPr>
          <w:p w:rsidR="00A32C1D" w:rsidRDefault="00E038C8" w:rsidP="00874F5B">
            <w:pPr>
              <w:pStyle w:val="a9"/>
            </w:pPr>
            <w:r>
              <w:t>Стрелочный перевод СП</w:t>
            </w:r>
            <w:r w:rsidR="004B6358">
              <w:t xml:space="preserve">  33   1/7</w:t>
            </w:r>
            <w:r w:rsidR="004B635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A32C1D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A32C1D" w:rsidRDefault="004514DE" w:rsidP="00874F5B">
            <w:pPr>
              <w:pStyle w:val="a9"/>
            </w:pPr>
            <w:r>
              <w:t>59</w:t>
            </w:r>
            <w:r w:rsidR="000E5005">
              <w:t>0 000</w:t>
            </w:r>
          </w:p>
        </w:tc>
        <w:tc>
          <w:tcPr>
            <w:tcW w:w="709" w:type="dxa"/>
          </w:tcPr>
          <w:p w:rsidR="00A32C1D" w:rsidRDefault="00A32C1D" w:rsidP="00874F5B">
            <w:pPr>
              <w:pStyle w:val="a9"/>
            </w:pPr>
          </w:p>
        </w:tc>
      </w:tr>
      <w:tr w:rsidR="00893A9A" w:rsidRPr="004B6358" w:rsidTr="000E5005">
        <w:tc>
          <w:tcPr>
            <w:tcW w:w="7372" w:type="dxa"/>
          </w:tcPr>
          <w:p w:rsidR="00893A9A" w:rsidRPr="004B6358" w:rsidRDefault="00E038C8" w:rsidP="00874F5B">
            <w:pPr>
              <w:pStyle w:val="a9"/>
            </w:pPr>
            <w:r>
              <w:t>Стрелочный перевод СП</w:t>
            </w:r>
            <w:r w:rsidR="004B6358">
              <w:t xml:space="preserve"> 43    1/4, 1/5</w:t>
            </w:r>
            <w:r w:rsidR="004B6358"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893A9A" w:rsidRPr="004B6358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893A9A" w:rsidRPr="004B6358" w:rsidRDefault="000E5005" w:rsidP="00874F5B">
            <w:pPr>
              <w:pStyle w:val="a9"/>
            </w:pPr>
            <w:r>
              <w:t>650 000</w:t>
            </w:r>
          </w:p>
        </w:tc>
        <w:tc>
          <w:tcPr>
            <w:tcW w:w="709" w:type="dxa"/>
          </w:tcPr>
          <w:p w:rsidR="00893A9A" w:rsidRPr="004B6358" w:rsidRDefault="00893A9A" w:rsidP="00874F5B">
            <w:pPr>
              <w:pStyle w:val="a9"/>
            </w:pPr>
          </w:p>
        </w:tc>
      </w:tr>
      <w:tr w:rsidR="004B6358" w:rsidRPr="004B6358" w:rsidTr="000E5005">
        <w:tc>
          <w:tcPr>
            <w:tcW w:w="7372" w:type="dxa"/>
          </w:tcPr>
          <w:p w:rsidR="004B6358" w:rsidRDefault="004B6358" w:rsidP="00874F5B">
            <w:pPr>
              <w:pStyle w:val="a9"/>
            </w:pPr>
            <w:r>
              <w:t>Стрелочный перевод СП  43   1/7 ,1/9</w:t>
            </w:r>
            <w:r w:rsidRPr="004B6358">
              <w:rPr>
                <w:sz w:val="20"/>
                <w:szCs w:val="20"/>
              </w:rPr>
              <w:t>(колея 600,750,900 ,Л,П,Симметричный)</w:t>
            </w:r>
          </w:p>
        </w:tc>
        <w:tc>
          <w:tcPr>
            <w:tcW w:w="1134" w:type="dxa"/>
          </w:tcPr>
          <w:p w:rsidR="004B6358" w:rsidRPr="004B6358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4B6358" w:rsidRPr="004B6358" w:rsidRDefault="000E5005" w:rsidP="00874F5B">
            <w:pPr>
              <w:pStyle w:val="a9"/>
            </w:pPr>
            <w:r>
              <w:t>710 000</w:t>
            </w:r>
          </w:p>
        </w:tc>
        <w:tc>
          <w:tcPr>
            <w:tcW w:w="709" w:type="dxa"/>
          </w:tcPr>
          <w:p w:rsidR="004B6358" w:rsidRPr="004B6358" w:rsidRDefault="004B6358" w:rsidP="00874F5B">
            <w:pPr>
              <w:pStyle w:val="a9"/>
            </w:pPr>
          </w:p>
        </w:tc>
      </w:tr>
      <w:tr w:rsidR="004B6358" w:rsidRPr="004B6358" w:rsidTr="000E5005">
        <w:tc>
          <w:tcPr>
            <w:tcW w:w="7372" w:type="dxa"/>
          </w:tcPr>
          <w:p w:rsidR="004B6358" w:rsidRDefault="004B6358" w:rsidP="00874F5B">
            <w:pPr>
              <w:pStyle w:val="a9"/>
            </w:pPr>
            <w:r>
              <w:t>Стрелочный перевод СП 50  по проекту заказчика</w:t>
            </w:r>
          </w:p>
        </w:tc>
        <w:tc>
          <w:tcPr>
            <w:tcW w:w="1134" w:type="dxa"/>
          </w:tcPr>
          <w:p w:rsidR="004B6358" w:rsidRPr="004B6358" w:rsidRDefault="004B6358" w:rsidP="00874F5B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4B6358" w:rsidRPr="004B6358" w:rsidRDefault="000E5005" w:rsidP="00874F5B">
            <w:pPr>
              <w:pStyle w:val="a9"/>
            </w:pPr>
            <w:r>
              <w:t>договорная</w:t>
            </w:r>
          </w:p>
        </w:tc>
        <w:tc>
          <w:tcPr>
            <w:tcW w:w="709" w:type="dxa"/>
          </w:tcPr>
          <w:p w:rsidR="004B6358" w:rsidRPr="004B6358" w:rsidRDefault="004B6358" w:rsidP="00874F5B">
            <w:pPr>
              <w:pStyle w:val="a9"/>
            </w:pPr>
          </w:p>
        </w:tc>
      </w:tr>
      <w:tr w:rsidR="000E5005" w:rsidRPr="004B6358" w:rsidTr="000E5005">
        <w:tc>
          <w:tcPr>
            <w:tcW w:w="7372" w:type="dxa"/>
          </w:tcPr>
          <w:p w:rsidR="000E5005" w:rsidRDefault="000E5005" w:rsidP="00874F5B">
            <w:pPr>
              <w:pStyle w:val="a9"/>
            </w:pPr>
            <w:r>
              <w:t>Переводной механизм ручной</w:t>
            </w:r>
          </w:p>
        </w:tc>
        <w:tc>
          <w:tcPr>
            <w:tcW w:w="1134" w:type="dxa"/>
          </w:tcPr>
          <w:p w:rsidR="000E5005" w:rsidRDefault="000E5005" w:rsidP="00874F5B">
            <w:pPr>
              <w:pStyle w:val="a9"/>
            </w:pPr>
            <w:r>
              <w:t>шт</w:t>
            </w:r>
          </w:p>
        </w:tc>
        <w:tc>
          <w:tcPr>
            <w:tcW w:w="1417" w:type="dxa"/>
          </w:tcPr>
          <w:p w:rsidR="000E5005" w:rsidRPr="004B6358" w:rsidRDefault="000E5005" w:rsidP="00874F5B">
            <w:pPr>
              <w:pStyle w:val="a9"/>
            </w:pPr>
            <w:r>
              <w:t>договорная</w:t>
            </w:r>
          </w:p>
        </w:tc>
        <w:tc>
          <w:tcPr>
            <w:tcW w:w="709" w:type="dxa"/>
          </w:tcPr>
          <w:p w:rsidR="000E5005" w:rsidRPr="004B6358" w:rsidRDefault="000E5005" w:rsidP="00874F5B">
            <w:pPr>
              <w:pStyle w:val="a9"/>
            </w:pPr>
          </w:p>
        </w:tc>
      </w:tr>
    </w:tbl>
    <w:p w:rsidR="00874F5B" w:rsidRDefault="00874F5B" w:rsidP="00893A9A">
      <w:pPr>
        <w:pStyle w:val="a9"/>
        <w:ind w:left="-567"/>
      </w:pPr>
    </w:p>
    <w:p w:rsidR="00BE72CB" w:rsidRDefault="00BE72CB" w:rsidP="00893A9A">
      <w:pPr>
        <w:pStyle w:val="a9"/>
        <w:ind w:left="-567"/>
      </w:pPr>
    </w:p>
    <w:tbl>
      <w:tblPr>
        <w:tblStyle w:val="a3"/>
        <w:tblW w:w="0" w:type="auto"/>
        <w:tblInd w:w="-743" w:type="dxa"/>
        <w:tblLook w:val="04A0"/>
      </w:tblPr>
      <w:tblGrid>
        <w:gridCol w:w="7372"/>
        <w:gridCol w:w="1134"/>
        <w:gridCol w:w="1417"/>
        <w:gridCol w:w="709"/>
      </w:tblGrid>
      <w:tr w:rsidR="000E5005" w:rsidTr="00BE72CB">
        <w:tc>
          <w:tcPr>
            <w:tcW w:w="7372" w:type="dxa"/>
          </w:tcPr>
          <w:p w:rsidR="000E5005" w:rsidRDefault="00BE72CB" w:rsidP="00BE72CB">
            <w:pPr>
              <w:pStyle w:val="a9"/>
              <w:tabs>
                <w:tab w:val="left" w:pos="1620"/>
              </w:tabs>
              <w:ind w:left="-284"/>
            </w:pPr>
            <w:r>
              <w:tab/>
            </w:r>
          </w:p>
          <w:p w:rsidR="00BE72CB" w:rsidRPr="00BE72CB" w:rsidRDefault="00BE72CB" w:rsidP="00BE72CB">
            <w:pPr>
              <w:pStyle w:val="a9"/>
              <w:tabs>
                <w:tab w:val="left" w:pos="1620"/>
              </w:tabs>
              <w:ind w:left="-284"/>
              <w:jc w:val="center"/>
              <w:rPr>
                <w:b/>
              </w:rPr>
            </w:pPr>
            <w:r w:rsidRPr="00BE72CB">
              <w:rPr>
                <w:b/>
              </w:rPr>
              <w:t>РЕЛЬСЫ  и   ж/д крепеж</w:t>
            </w:r>
          </w:p>
          <w:p w:rsidR="00BE72CB" w:rsidRDefault="00BE72CB" w:rsidP="00BE72CB">
            <w:pPr>
              <w:pStyle w:val="a9"/>
              <w:tabs>
                <w:tab w:val="left" w:pos="1620"/>
              </w:tabs>
              <w:ind w:left="-284"/>
            </w:pPr>
          </w:p>
        </w:tc>
        <w:tc>
          <w:tcPr>
            <w:tcW w:w="1134" w:type="dxa"/>
          </w:tcPr>
          <w:p w:rsidR="000E5005" w:rsidRDefault="00BE72CB" w:rsidP="00893A9A">
            <w:pPr>
              <w:pStyle w:val="a9"/>
            </w:pPr>
            <w:r>
              <w:t>Ед. изм.</w:t>
            </w:r>
          </w:p>
        </w:tc>
        <w:tc>
          <w:tcPr>
            <w:tcW w:w="1417" w:type="dxa"/>
          </w:tcPr>
          <w:p w:rsidR="000E5005" w:rsidRDefault="00BE72CB" w:rsidP="00893A9A">
            <w:pPr>
              <w:pStyle w:val="a9"/>
            </w:pPr>
            <w:r>
              <w:t>Цена с НДСруб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0E5005" w:rsidTr="00BE72CB">
        <w:tc>
          <w:tcPr>
            <w:tcW w:w="7372" w:type="dxa"/>
          </w:tcPr>
          <w:p w:rsidR="000E5005" w:rsidRDefault="00BE72CB" w:rsidP="00893A9A">
            <w:pPr>
              <w:pStyle w:val="a9"/>
            </w:pPr>
            <w:r>
              <w:t>Рельсы Р18 б/у</w:t>
            </w:r>
            <w:r w:rsidR="00892876">
              <w:t xml:space="preserve"> дл.8 м</w:t>
            </w:r>
          </w:p>
        </w:tc>
        <w:tc>
          <w:tcPr>
            <w:tcW w:w="1134" w:type="dxa"/>
          </w:tcPr>
          <w:p w:rsidR="000E5005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0E5005" w:rsidRDefault="00BE72CB" w:rsidP="00893A9A">
            <w:pPr>
              <w:pStyle w:val="a9"/>
            </w:pPr>
            <w:r>
              <w:t>85 000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0E5005" w:rsidTr="00BE72CB">
        <w:tc>
          <w:tcPr>
            <w:tcW w:w="7372" w:type="dxa"/>
          </w:tcPr>
          <w:p w:rsidR="000E5005" w:rsidRDefault="00BE72CB" w:rsidP="00893A9A">
            <w:pPr>
              <w:pStyle w:val="a9"/>
            </w:pPr>
            <w:r>
              <w:t>Рельсы Р18  новые</w:t>
            </w:r>
            <w:r w:rsidR="00892876">
              <w:t xml:space="preserve">  дл.8 м</w:t>
            </w:r>
          </w:p>
        </w:tc>
        <w:tc>
          <w:tcPr>
            <w:tcW w:w="1134" w:type="dxa"/>
          </w:tcPr>
          <w:p w:rsidR="000E5005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0E5005" w:rsidRDefault="00BE72CB" w:rsidP="00893A9A">
            <w:pPr>
              <w:pStyle w:val="a9"/>
            </w:pPr>
            <w:r>
              <w:t>180 000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0E5005" w:rsidTr="00BE72CB">
        <w:tc>
          <w:tcPr>
            <w:tcW w:w="7372" w:type="dxa"/>
          </w:tcPr>
          <w:p w:rsidR="000E5005" w:rsidRDefault="00BE72CB" w:rsidP="00893A9A">
            <w:pPr>
              <w:pStyle w:val="a9"/>
            </w:pPr>
            <w:r>
              <w:t>Рельсы Р24 б/у</w:t>
            </w:r>
            <w:r w:rsidR="00892876">
              <w:t xml:space="preserve">  дл.8 м.</w:t>
            </w:r>
          </w:p>
        </w:tc>
        <w:tc>
          <w:tcPr>
            <w:tcW w:w="1134" w:type="dxa"/>
          </w:tcPr>
          <w:p w:rsidR="000E5005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0E5005" w:rsidRDefault="00BE72CB" w:rsidP="00893A9A">
            <w:pPr>
              <w:pStyle w:val="a9"/>
            </w:pPr>
            <w:r>
              <w:t>От объема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0E5005" w:rsidTr="00BE72CB">
        <w:tc>
          <w:tcPr>
            <w:tcW w:w="7372" w:type="dxa"/>
          </w:tcPr>
          <w:p w:rsidR="00BE72CB" w:rsidRDefault="00BE72CB" w:rsidP="00893A9A">
            <w:pPr>
              <w:pStyle w:val="a9"/>
            </w:pPr>
            <w:r>
              <w:t>Рельсы Р 24 новые</w:t>
            </w:r>
            <w:r w:rsidR="00892876">
              <w:t xml:space="preserve">  дл.8 м.</w:t>
            </w:r>
          </w:p>
        </w:tc>
        <w:tc>
          <w:tcPr>
            <w:tcW w:w="1134" w:type="dxa"/>
          </w:tcPr>
          <w:p w:rsidR="000E5005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0E5005" w:rsidRDefault="00BE72CB" w:rsidP="00893A9A">
            <w:pPr>
              <w:pStyle w:val="a9"/>
            </w:pPr>
            <w:r>
              <w:t>155 000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0E5005" w:rsidTr="00BE72CB">
        <w:tc>
          <w:tcPr>
            <w:tcW w:w="7372" w:type="dxa"/>
          </w:tcPr>
          <w:p w:rsidR="000E5005" w:rsidRPr="00BE72CB" w:rsidRDefault="00BE72CB" w:rsidP="00893A9A">
            <w:pPr>
              <w:pStyle w:val="a9"/>
              <w:rPr>
                <w:b/>
              </w:rPr>
            </w:pPr>
            <w:r>
              <w:t xml:space="preserve">Рельс Р24 </w:t>
            </w:r>
            <w:r>
              <w:rPr>
                <w:b/>
              </w:rPr>
              <w:t xml:space="preserve"> без износа</w:t>
            </w:r>
            <w:r w:rsidR="00892876">
              <w:rPr>
                <w:b/>
              </w:rPr>
              <w:t xml:space="preserve">  дл.8 м.</w:t>
            </w:r>
          </w:p>
        </w:tc>
        <w:tc>
          <w:tcPr>
            <w:tcW w:w="1134" w:type="dxa"/>
          </w:tcPr>
          <w:p w:rsidR="000E5005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0E5005" w:rsidRDefault="00BE72CB" w:rsidP="00893A9A">
            <w:pPr>
              <w:pStyle w:val="a9"/>
            </w:pPr>
            <w:r>
              <w:t>88 000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0E5005" w:rsidTr="00BE72CB">
        <w:tc>
          <w:tcPr>
            <w:tcW w:w="7372" w:type="dxa"/>
          </w:tcPr>
          <w:p w:rsidR="000E5005" w:rsidRDefault="00BE72CB" w:rsidP="00893A9A">
            <w:pPr>
              <w:pStyle w:val="a9"/>
            </w:pPr>
            <w:r>
              <w:t>Рельсы Р 33  новые</w:t>
            </w:r>
            <w:r w:rsidR="00892876">
              <w:t xml:space="preserve">  дл.8 м.</w:t>
            </w:r>
          </w:p>
        </w:tc>
        <w:tc>
          <w:tcPr>
            <w:tcW w:w="1134" w:type="dxa"/>
          </w:tcPr>
          <w:p w:rsidR="000E5005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0E5005" w:rsidRDefault="004514DE" w:rsidP="00893A9A">
            <w:pPr>
              <w:pStyle w:val="a9"/>
            </w:pPr>
            <w:r>
              <w:t>16</w:t>
            </w:r>
            <w:r w:rsidR="00BE72CB">
              <w:t>5 000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892876" w:rsidTr="00BE72CB">
        <w:tc>
          <w:tcPr>
            <w:tcW w:w="7372" w:type="dxa"/>
          </w:tcPr>
          <w:p w:rsidR="00892876" w:rsidRDefault="004514DE" w:rsidP="004514DE">
            <w:pPr>
              <w:pStyle w:val="a9"/>
            </w:pPr>
            <w:r>
              <w:t xml:space="preserve">Рельсы Р 38 б/износа </w:t>
            </w:r>
            <w:r w:rsidR="00892876">
              <w:t>дл.12.5 м.</w:t>
            </w:r>
          </w:p>
        </w:tc>
        <w:tc>
          <w:tcPr>
            <w:tcW w:w="1134" w:type="dxa"/>
          </w:tcPr>
          <w:p w:rsidR="00892876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892876" w:rsidRDefault="004514DE" w:rsidP="00893A9A">
            <w:pPr>
              <w:pStyle w:val="a9"/>
            </w:pPr>
            <w:r>
              <w:t>9</w:t>
            </w:r>
            <w:r w:rsidR="00892876">
              <w:t>8 000</w:t>
            </w:r>
          </w:p>
        </w:tc>
        <w:tc>
          <w:tcPr>
            <w:tcW w:w="709" w:type="dxa"/>
          </w:tcPr>
          <w:p w:rsidR="00892876" w:rsidRDefault="00892876" w:rsidP="00893A9A">
            <w:pPr>
              <w:pStyle w:val="a9"/>
            </w:pPr>
          </w:p>
        </w:tc>
      </w:tr>
      <w:tr w:rsidR="000E5005" w:rsidTr="00BE72CB">
        <w:tc>
          <w:tcPr>
            <w:tcW w:w="7372" w:type="dxa"/>
          </w:tcPr>
          <w:p w:rsidR="000E5005" w:rsidRDefault="00BE72CB" w:rsidP="00893A9A">
            <w:pPr>
              <w:pStyle w:val="a9"/>
            </w:pPr>
            <w:r>
              <w:t xml:space="preserve">Рельсы Р 43 </w:t>
            </w:r>
            <w:r w:rsidRPr="00BE72CB">
              <w:rPr>
                <w:b/>
              </w:rPr>
              <w:t>без износа</w:t>
            </w:r>
            <w:r w:rsidR="00892876">
              <w:rPr>
                <w:b/>
              </w:rPr>
              <w:t xml:space="preserve">  дл.12.5 м.</w:t>
            </w:r>
          </w:p>
        </w:tc>
        <w:tc>
          <w:tcPr>
            <w:tcW w:w="1134" w:type="dxa"/>
          </w:tcPr>
          <w:p w:rsidR="000E5005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0E5005" w:rsidRDefault="00892876" w:rsidP="00893A9A">
            <w:pPr>
              <w:pStyle w:val="a9"/>
            </w:pPr>
            <w:r>
              <w:t>88 000</w:t>
            </w:r>
          </w:p>
        </w:tc>
        <w:tc>
          <w:tcPr>
            <w:tcW w:w="709" w:type="dxa"/>
          </w:tcPr>
          <w:p w:rsidR="000E5005" w:rsidRDefault="000E5005" w:rsidP="00893A9A">
            <w:pPr>
              <w:pStyle w:val="a9"/>
            </w:pPr>
          </w:p>
        </w:tc>
      </w:tr>
      <w:tr w:rsidR="00BE72CB" w:rsidTr="00BE72CB">
        <w:tc>
          <w:tcPr>
            <w:tcW w:w="7372" w:type="dxa"/>
          </w:tcPr>
          <w:p w:rsidR="00BE72CB" w:rsidRPr="00BE72CB" w:rsidRDefault="00BE72CB" w:rsidP="00893A9A">
            <w:pPr>
              <w:pStyle w:val="a9"/>
              <w:rPr>
                <w:b/>
              </w:rPr>
            </w:pPr>
            <w:r>
              <w:t>Рел</w:t>
            </w:r>
            <w:r w:rsidR="00892876">
              <w:t>ь</w:t>
            </w:r>
            <w:r>
              <w:t xml:space="preserve">сы Р 50   </w:t>
            </w:r>
            <w:r>
              <w:rPr>
                <w:b/>
              </w:rPr>
              <w:t>без износа</w:t>
            </w:r>
            <w:r w:rsidR="00892876">
              <w:rPr>
                <w:b/>
              </w:rPr>
              <w:t xml:space="preserve">  дл.12.5 м.</w:t>
            </w:r>
          </w:p>
        </w:tc>
        <w:tc>
          <w:tcPr>
            <w:tcW w:w="1134" w:type="dxa"/>
          </w:tcPr>
          <w:p w:rsidR="00BE72CB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BE72CB" w:rsidRDefault="00892876" w:rsidP="00893A9A">
            <w:pPr>
              <w:pStyle w:val="a9"/>
            </w:pPr>
            <w:r>
              <w:t>88 000</w:t>
            </w:r>
          </w:p>
        </w:tc>
        <w:tc>
          <w:tcPr>
            <w:tcW w:w="709" w:type="dxa"/>
          </w:tcPr>
          <w:p w:rsidR="00BE72CB" w:rsidRDefault="00BE72CB" w:rsidP="00893A9A">
            <w:pPr>
              <w:pStyle w:val="a9"/>
            </w:pPr>
          </w:p>
        </w:tc>
      </w:tr>
      <w:tr w:rsidR="00BE72CB" w:rsidTr="00BE72CB">
        <w:tc>
          <w:tcPr>
            <w:tcW w:w="7372" w:type="dxa"/>
          </w:tcPr>
          <w:p w:rsidR="00BE72CB" w:rsidRDefault="00892876" w:rsidP="00893A9A">
            <w:pPr>
              <w:pStyle w:val="a9"/>
            </w:pPr>
            <w:r>
              <w:t>Рельсы КР 70 новые  дл.11 м.</w:t>
            </w:r>
          </w:p>
        </w:tc>
        <w:tc>
          <w:tcPr>
            <w:tcW w:w="1134" w:type="dxa"/>
          </w:tcPr>
          <w:p w:rsidR="00BE72CB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BE72CB" w:rsidRDefault="004514DE" w:rsidP="00893A9A">
            <w:pPr>
              <w:pStyle w:val="a9"/>
            </w:pPr>
            <w:r>
              <w:t>16</w:t>
            </w:r>
            <w:r w:rsidR="00892876">
              <w:t>5 000</w:t>
            </w:r>
          </w:p>
        </w:tc>
        <w:tc>
          <w:tcPr>
            <w:tcW w:w="709" w:type="dxa"/>
          </w:tcPr>
          <w:p w:rsidR="00BE72CB" w:rsidRDefault="00BE72CB" w:rsidP="00893A9A">
            <w:pPr>
              <w:pStyle w:val="a9"/>
            </w:pPr>
          </w:p>
        </w:tc>
      </w:tr>
      <w:tr w:rsidR="00BE72CB" w:rsidTr="00BE72CB">
        <w:tc>
          <w:tcPr>
            <w:tcW w:w="7372" w:type="dxa"/>
          </w:tcPr>
          <w:p w:rsidR="00BE72CB" w:rsidRDefault="00892876" w:rsidP="00893A9A">
            <w:pPr>
              <w:pStyle w:val="a9"/>
            </w:pPr>
            <w:r>
              <w:t xml:space="preserve">Рельсы КР 70  б/у </w:t>
            </w:r>
          </w:p>
        </w:tc>
        <w:tc>
          <w:tcPr>
            <w:tcW w:w="1134" w:type="dxa"/>
          </w:tcPr>
          <w:p w:rsidR="00BE72CB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BE72CB" w:rsidRDefault="00892876" w:rsidP="00893A9A">
            <w:pPr>
              <w:pStyle w:val="a9"/>
            </w:pPr>
            <w:r>
              <w:t>98 000</w:t>
            </w:r>
          </w:p>
        </w:tc>
        <w:tc>
          <w:tcPr>
            <w:tcW w:w="709" w:type="dxa"/>
          </w:tcPr>
          <w:p w:rsidR="00BE72CB" w:rsidRDefault="00BE72CB" w:rsidP="00893A9A">
            <w:pPr>
              <w:pStyle w:val="a9"/>
            </w:pPr>
          </w:p>
        </w:tc>
      </w:tr>
      <w:tr w:rsidR="00892876" w:rsidTr="00BE72CB">
        <w:tc>
          <w:tcPr>
            <w:tcW w:w="7372" w:type="dxa"/>
          </w:tcPr>
          <w:p w:rsidR="00892876" w:rsidRDefault="00892876" w:rsidP="00893A9A">
            <w:pPr>
              <w:pStyle w:val="a9"/>
            </w:pPr>
            <w:r>
              <w:t>Рельсы КР 80 б/у</w:t>
            </w:r>
          </w:p>
        </w:tc>
        <w:tc>
          <w:tcPr>
            <w:tcW w:w="1134" w:type="dxa"/>
          </w:tcPr>
          <w:p w:rsidR="00892876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892876" w:rsidRDefault="00892876" w:rsidP="00893A9A">
            <w:pPr>
              <w:pStyle w:val="a9"/>
            </w:pPr>
            <w:r>
              <w:t>88 000</w:t>
            </w:r>
          </w:p>
        </w:tc>
        <w:tc>
          <w:tcPr>
            <w:tcW w:w="709" w:type="dxa"/>
          </w:tcPr>
          <w:p w:rsidR="00892876" w:rsidRDefault="00892876" w:rsidP="00893A9A">
            <w:pPr>
              <w:pStyle w:val="a9"/>
            </w:pPr>
          </w:p>
        </w:tc>
      </w:tr>
      <w:tr w:rsidR="00892876" w:rsidTr="00BE72CB">
        <w:tc>
          <w:tcPr>
            <w:tcW w:w="7372" w:type="dxa"/>
          </w:tcPr>
          <w:p w:rsidR="00892876" w:rsidRDefault="00892876" w:rsidP="00893A9A">
            <w:pPr>
              <w:pStyle w:val="a9"/>
            </w:pPr>
            <w:r>
              <w:t xml:space="preserve">Накладка Р33 новая </w:t>
            </w:r>
          </w:p>
        </w:tc>
        <w:tc>
          <w:tcPr>
            <w:tcW w:w="1134" w:type="dxa"/>
          </w:tcPr>
          <w:p w:rsidR="00892876" w:rsidRDefault="00892876" w:rsidP="00893A9A">
            <w:pPr>
              <w:pStyle w:val="a9"/>
            </w:pPr>
            <w:r>
              <w:t>шт</w:t>
            </w:r>
          </w:p>
        </w:tc>
        <w:tc>
          <w:tcPr>
            <w:tcW w:w="1417" w:type="dxa"/>
          </w:tcPr>
          <w:p w:rsidR="00892876" w:rsidRDefault="00892876" w:rsidP="00893A9A">
            <w:pPr>
              <w:pStyle w:val="a9"/>
            </w:pPr>
            <w:r>
              <w:t>1 300</w:t>
            </w:r>
          </w:p>
        </w:tc>
        <w:tc>
          <w:tcPr>
            <w:tcW w:w="709" w:type="dxa"/>
          </w:tcPr>
          <w:p w:rsidR="00892876" w:rsidRDefault="00892876" w:rsidP="00893A9A">
            <w:pPr>
              <w:pStyle w:val="a9"/>
            </w:pPr>
          </w:p>
        </w:tc>
      </w:tr>
      <w:tr w:rsidR="00892876" w:rsidTr="00BE72CB">
        <w:tc>
          <w:tcPr>
            <w:tcW w:w="7372" w:type="dxa"/>
          </w:tcPr>
          <w:p w:rsidR="00892876" w:rsidRDefault="004514DE" w:rsidP="00893A9A">
            <w:pPr>
              <w:pStyle w:val="a9"/>
            </w:pPr>
            <w:r>
              <w:t>Подкладка Д33 но</w:t>
            </w:r>
            <w:r w:rsidR="00892876">
              <w:t xml:space="preserve">вая </w:t>
            </w:r>
          </w:p>
        </w:tc>
        <w:tc>
          <w:tcPr>
            <w:tcW w:w="1134" w:type="dxa"/>
          </w:tcPr>
          <w:p w:rsidR="00892876" w:rsidRDefault="00892876" w:rsidP="00893A9A">
            <w:pPr>
              <w:pStyle w:val="a9"/>
            </w:pPr>
            <w:r>
              <w:t>тн</w:t>
            </w:r>
          </w:p>
        </w:tc>
        <w:tc>
          <w:tcPr>
            <w:tcW w:w="1417" w:type="dxa"/>
          </w:tcPr>
          <w:p w:rsidR="00892876" w:rsidRDefault="00892876" w:rsidP="00893A9A">
            <w:pPr>
              <w:pStyle w:val="a9"/>
            </w:pPr>
            <w:r>
              <w:t>155 000</w:t>
            </w:r>
          </w:p>
        </w:tc>
        <w:tc>
          <w:tcPr>
            <w:tcW w:w="709" w:type="dxa"/>
          </w:tcPr>
          <w:p w:rsidR="00892876" w:rsidRDefault="00892876" w:rsidP="00893A9A">
            <w:pPr>
              <w:pStyle w:val="a9"/>
            </w:pPr>
          </w:p>
        </w:tc>
      </w:tr>
      <w:tr w:rsidR="00892876" w:rsidTr="00BE72CB">
        <w:tc>
          <w:tcPr>
            <w:tcW w:w="7372" w:type="dxa"/>
          </w:tcPr>
          <w:p w:rsidR="00892876" w:rsidRDefault="00892876" w:rsidP="00893A9A">
            <w:pPr>
              <w:pStyle w:val="a9"/>
            </w:pPr>
            <w:r>
              <w:t xml:space="preserve">Узел крепления для кран балки в комплекте с болтом и гайкой </w:t>
            </w:r>
          </w:p>
        </w:tc>
        <w:tc>
          <w:tcPr>
            <w:tcW w:w="1134" w:type="dxa"/>
          </w:tcPr>
          <w:p w:rsidR="00892876" w:rsidRDefault="00892876" w:rsidP="00893A9A">
            <w:pPr>
              <w:pStyle w:val="a9"/>
            </w:pPr>
            <w:r>
              <w:t>компл</w:t>
            </w:r>
          </w:p>
        </w:tc>
        <w:tc>
          <w:tcPr>
            <w:tcW w:w="1417" w:type="dxa"/>
          </w:tcPr>
          <w:p w:rsidR="00892876" w:rsidRDefault="00892876" w:rsidP="00893A9A">
            <w:pPr>
              <w:pStyle w:val="a9"/>
            </w:pPr>
            <w:r>
              <w:t>780</w:t>
            </w:r>
          </w:p>
        </w:tc>
        <w:tc>
          <w:tcPr>
            <w:tcW w:w="709" w:type="dxa"/>
          </w:tcPr>
          <w:p w:rsidR="00892876" w:rsidRDefault="00892876" w:rsidP="00893A9A">
            <w:pPr>
              <w:pStyle w:val="a9"/>
            </w:pPr>
          </w:p>
        </w:tc>
      </w:tr>
      <w:tr w:rsidR="00892876" w:rsidTr="00BE72CB">
        <w:tc>
          <w:tcPr>
            <w:tcW w:w="7372" w:type="dxa"/>
          </w:tcPr>
          <w:p w:rsidR="00892876" w:rsidRDefault="00892876" w:rsidP="00893A9A">
            <w:pPr>
              <w:pStyle w:val="a9"/>
            </w:pPr>
            <w:r>
              <w:t>Шпала ж/б  б/у</w:t>
            </w:r>
          </w:p>
        </w:tc>
        <w:tc>
          <w:tcPr>
            <w:tcW w:w="1134" w:type="dxa"/>
          </w:tcPr>
          <w:p w:rsidR="00892876" w:rsidRDefault="00892876" w:rsidP="00893A9A">
            <w:pPr>
              <w:pStyle w:val="a9"/>
            </w:pPr>
            <w:r>
              <w:t>шт</w:t>
            </w:r>
          </w:p>
        </w:tc>
        <w:tc>
          <w:tcPr>
            <w:tcW w:w="1417" w:type="dxa"/>
          </w:tcPr>
          <w:p w:rsidR="00892876" w:rsidRDefault="00892876" w:rsidP="00893A9A">
            <w:pPr>
              <w:pStyle w:val="a9"/>
            </w:pPr>
            <w:r>
              <w:t>600</w:t>
            </w:r>
          </w:p>
        </w:tc>
        <w:tc>
          <w:tcPr>
            <w:tcW w:w="709" w:type="dxa"/>
          </w:tcPr>
          <w:p w:rsidR="00892876" w:rsidRDefault="00892876" w:rsidP="00893A9A">
            <w:pPr>
              <w:pStyle w:val="a9"/>
            </w:pPr>
          </w:p>
        </w:tc>
      </w:tr>
    </w:tbl>
    <w:p w:rsidR="000E5005" w:rsidRPr="00893A9A" w:rsidRDefault="000E5005" w:rsidP="00893A9A">
      <w:pPr>
        <w:pStyle w:val="a9"/>
        <w:ind w:left="-567"/>
      </w:pPr>
    </w:p>
    <w:sectPr w:rsidR="000E5005" w:rsidRPr="00893A9A" w:rsidSect="008928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96" w:right="850" w:bottom="1134" w:left="1701" w:header="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55A" w:rsidRDefault="00C8055A" w:rsidP="00874F5B">
      <w:pPr>
        <w:spacing w:after="0" w:line="240" w:lineRule="auto"/>
      </w:pPr>
      <w:r>
        <w:separator/>
      </w:r>
    </w:p>
  </w:endnote>
  <w:endnote w:type="continuationSeparator" w:id="0">
    <w:p w:rsidR="00C8055A" w:rsidRDefault="00C8055A" w:rsidP="00874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028" w:rsidRDefault="0097302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028" w:rsidRDefault="0097302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028" w:rsidRDefault="0097302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55A" w:rsidRDefault="00C8055A" w:rsidP="00874F5B">
      <w:pPr>
        <w:spacing w:after="0" w:line="240" w:lineRule="auto"/>
      </w:pPr>
      <w:r>
        <w:separator/>
      </w:r>
    </w:p>
  </w:footnote>
  <w:footnote w:type="continuationSeparator" w:id="0">
    <w:p w:rsidR="00C8055A" w:rsidRDefault="00C8055A" w:rsidP="00874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028" w:rsidRDefault="0097302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A9A" w:rsidRPr="00893A9A" w:rsidRDefault="00512645" w:rsidP="00893A9A">
    <w:pPr>
      <w:pStyle w:val="1"/>
      <w:spacing w:line="240" w:lineRule="auto"/>
      <w:jc w:val="center"/>
      <w:rPr>
        <w:color w:val="auto"/>
        <w:sz w:val="48"/>
        <w:szCs w:val="48"/>
      </w:rPr>
    </w:pPr>
    <w:r>
      <w:rPr>
        <w:color w:val="auto"/>
        <w:sz w:val="48"/>
        <w:szCs w:val="48"/>
      </w:rPr>
      <w:t>ООО «Кентавр»</w:t>
    </w:r>
  </w:p>
  <w:p w:rsidR="00893A9A" w:rsidRPr="00893A9A" w:rsidRDefault="00512645" w:rsidP="00893A9A">
    <w:pPr>
      <w:spacing w:line="240" w:lineRule="auto"/>
      <w:ind w:left="-709"/>
      <w:jc w:val="center"/>
      <w:rPr>
        <w:sz w:val="24"/>
        <w:szCs w:val="24"/>
      </w:rPr>
    </w:pPr>
    <w:r w:rsidRPr="00893A9A">
      <w:rPr>
        <w:sz w:val="24"/>
        <w:szCs w:val="24"/>
      </w:rPr>
      <w:t>Юридический адрес : 115088 Москва, ул.Шарикоподшипниковская д.16,оф.17</w:t>
    </w:r>
    <w:r w:rsidR="00893A9A">
      <w:rPr>
        <w:sz w:val="24"/>
        <w:szCs w:val="24"/>
      </w:rPr>
      <w:t xml:space="preserve">  </w:t>
    </w:r>
    <w:r w:rsidR="00893A9A" w:rsidRPr="00893A9A">
      <w:rPr>
        <w:sz w:val="24"/>
        <w:szCs w:val="24"/>
      </w:rPr>
      <w:t xml:space="preserve"> И</w:t>
    </w:r>
    <w:r w:rsidR="00893A9A">
      <w:rPr>
        <w:sz w:val="24"/>
        <w:szCs w:val="24"/>
      </w:rPr>
      <w:t>НН</w:t>
    </w:r>
    <w:r w:rsidR="00893A9A" w:rsidRPr="00893A9A">
      <w:rPr>
        <w:sz w:val="24"/>
        <w:szCs w:val="24"/>
      </w:rPr>
      <w:t xml:space="preserve"> 9718124697</w:t>
    </w:r>
  </w:p>
  <w:p w:rsidR="00893A9A" w:rsidRPr="00893A9A" w:rsidRDefault="00512645" w:rsidP="00893A9A">
    <w:pPr>
      <w:spacing w:line="240" w:lineRule="auto"/>
      <w:jc w:val="center"/>
      <w:rPr>
        <w:sz w:val="28"/>
        <w:szCs w:val="28"/>
        <w:lang w:val="en-US"/>
      </w:rPr>
    </w:pPr>
    <w:r w:rsidRPr="004514DE">
      <w:rPr>
        <w:sz w:val="28"/>
        <w:szCs w:val="28"/>
      </w:rPr>
      <w:t xml:space="preserve"> </w:t>
    </w:r>
    <w:r w:rsidR="00893A9A">
      <w:rPr>
        <w:sz w:val="28"/>
        <w:szCs w:val="28"/>
      </w:rPr>
      <w:t>Тел</w:t>
    </w:r>
    <w:r w:rsidR="00893A9A" w:rsidRPr="00893A9A">
      <w:rPr>
        <w:sz w:val="28"/>
        <w:szCs w:val="28"/>
        <w:lang w:val="en-US"/>
      </w:rPr>
      <w:t xml:space="preserve">.8-985-776-84-46        </w:t>
    </w:r>
    <w:r w:rsidR="00893A9A">
      <w:rPr>
        <w:sz w:val="28"/>
        <w:szCs w:val="28"/>
        <w:lang w:val="en-US"/>
      </w:rPr>
      <w:t>e</w:t>
    </w:r>
    <w:r w:rsidR="00893A9A" w:rsidRPr="00893A9A">
      <w:rPr>
        <w:sz w:val="28"/>
        <w:szCs w:val="28"/>
        <w:lang w:val="en-US"/>
      </w:rPr>
      <w:t>-</w:t>
    </w:r>
    <w:r w:rsidR="00893A9A">
      <w:rPr>
        <w:sz w:val="28"/>
        <w:szCs w:val="28"/>
        <w:lang w:val="en-US"/>
      </w:rPr>
      <w:t>mail</w:t>
    </w:r>
    <w:r w:rsidR="00893A9A" w:rsidRPr="00893A9A">
      <w:rPr>
        <w:sz w:val="28"/>
        <w:szCs w:val="28"/>
        <w:lang w:val="en-US"/>
      </w:rPr>
      <w:t xml:space="preserve">: </w:t>
    </w:r>
    <w:hyperlink r:id="rId1" w:history="1">
      <w:r w:rsidR="00893A9A" w:rsidRPr="00F84D1B">
        <w:rPr>
          <w:rStyle w:val="a4"/>
          <w:sz w:val="28"/>
          <w:szCs w:val="28"/>
          <w:lang w:val="en-US"/>
        </w:rPr>
        <w:t>kentavr</w:t>
      </w:r>
      <w:r w:rsidR="00893A9A" w:rsidRPr="00893A9A">
        <w:rPr>
          <w:rStyle w:val="a4"/>
          <w:sz w:val="28"/>
          <w:szCs w:val="28"/>
          <w:lang w:val="en-US"/>
        </w:rPr>
        <w:t>-</w:t>
      </w:r>
      <w:r w:rsidR="00893A9A" w:rsidRPr="00F84D1B">
        <w:rPr>
          <w:rStyle w:val="a4"/>
          <w:sz w:val="28"/>
          <w:szCs w:val="28"/>
          <w:lang w:val="en-US"/>
        </w:rPr>
        <w:t>way</w:t>
      </w:r>
      <w:r w:rsidR="00893A9A" w:rsidRPr="00893A9A">
        <w:rPr>
          <w:rStyle w:val="a4"/>
          <w:sz w:val="28"/>
          <w:szCs w:val="28"/>
          <w:lang w:val="en-US"/>
        </w:rPr>
        <w:t>@</w:t>
      </w:r>
      <w:r w:rsidR="00893A9A" w:rsidRPr="00F84D1B">
        <w:rPr>
          <w:rStyle w:val="a4"/>
          <w:sz w:val="28"/>
          <w:szCs w:val="28"/>
          <w:lang w:val="en-US"/>
        </w:rPr>
        <w:t>mail</w:t>
      </w:r>
      <w:r w:rsidR="00893A9A" w:rsidRPr="00893A9A">
        <w:rPr>
          <w:rStyle w:val="a4"/>
          <w:sz w:val="28"/>
          <w:szCs w:val="28"/>
          <w:lang w:val="en-US"/>
        </w:rPr>
        <w:t>.</w:t>
      </w:r>
      <w:r w:rsidR="00893A9A" w:rsidRPr="00F84D1B">
        <w:rPr>
          <w:rStyle w:val="a4"/>
          <w:sz w:val="28"/>
          <w:szCs w:val="28"/>
          <w:lang w:val="en-US"/>
        </w:rPr>
        <w:t>ru</w:t>
      </w:r>
    </w:hyperlink>
  </w:p>
  <w:p w:rsidR="00512645" w:rsidRPr="00893A9A" w:rsidRDefault="00512645" w:rsidP="00893A9A">
    <w:pPr>
      <w:spacing w:line="240" w:lineRule="auto"/>
      <w:jc w:val="center"/>
      <w:rPr>
        <w:sz w:val="28"/>
        <w:szCs w:val="28"/>
        <w:lang w:val="en-US"/>
      </w:rPr>
    </w:pPr>
    <w:r w:rsidRPr="00893A9A">
      <w:rPr>
        <w:sz w:val="28"/>
        <w:szCs w:val="28"/>
        <w:lang w:val="en-US"/>
      </w:rPr>
      <w:t xml:space="preserve">        </w:t>
    </w:r>
    <w:r>
      <w:rPr>
        <w:sz w:val="28"/>
        <w:szCs w:val="28"/>
      </w:rPr>
      <w:t>сайт</w:t>
    </w:r>
    <w:r w:rsidRPr="00893A9A">
      <w:rPr>
        <w:sz w:val="28"/>
        <w:szCs w:val="28"/>
        <w:lang w:val="en-US"/>
      </w:rPr>
      <w:t xml:space="preserve">   </w:t>
    </w:r>
    <w:r w:rsidRPr="00893A9A">
      <w:rPr>
        <w:sz w:val="32"/>
        <w:szCs w:val="32"/>
        <w:lang w:val="en-US"/>
      </w:rPr>
      <w:t>strelki.org</w:t>
    </w:r>
    <w:r w:rsidRPr="00893A9A">
      <w:rPr>
        <w:sz w:val="48"/>
        <w:szCs w:val="48"/>
        <w:lang w:val="en-US"/>
      </w:rPr>
      <w:t xml:space="preserve">   </w:t>
    </w:r>
  </w:p>
  <w:p w:rsidR="00512645" w:rsidRPr="00893A9A" w:rsidRDefault="00512645" w:rsidP="00893A9A">
    <w:pPr>
      <w:spacing w:line="240" w:lineRule="auto"/>
      <w:rPr>
        <w:sz w:val="28"/>
        <w:szCs w:val="28"/>
      </w:rPr>
    </w:pPr>
  </w:p>
  <w:p w:rsidR="00874F5B" w:rsidRPr="00892876" w:rsidRDefault="00715E6D">
    <w:pPr>
      <w:pStyle w:val="a5"/>
    </w:pPr>
    <w:r>
      <w:t>1.09</w:t>
    </w:r>
    <w:r w:rsidR="004514DE">
      <w:t>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028" w:rsidRDefault="00973028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BF5213"/>
    <w:rsid w:val="0000001B"/>
    <w:rsid w:val="000248AF"/>
    <w:rsid w:val="00054C7A"/>
    <w:rsid w:val="000E5005"/>
    <w:rsid w:val="000F5617"/>
    <w:rsid w:val="00120FF1"/>
    <w:rsid w:val="00254404"/>
    <w:rsid w:val="002D1FAC"/>
    <w:rsid w:val="00340B5D"/>
    <w:rsid w:val="003A18E5"/>
    <w:rsid w:val="003A3A17"/>
    <w:rsid w:val="004479F0"/>
    <w:rsid w:val="004514DE"/>
    <w:rsid w:val="004900BE"/>
    <w:rsid w:val="004B6358"/>
    <w:rsid w:val="00512645"/>
    <w:rsid w:val="005C389B"/>
    <w:rsid w:val="00715E6D"/>
    <w:rsid w:val="007420B3"/>
    <w:rsid w:val="00780F2B"/>
    <w:rsid w:val="007C78F1"/>
    <w:rsid w:val="00874F5B"/>
    <w:rsid w:val="00892876"/>
    <w:rsid w:val="00893A9A"/>
    <w:rsid w:val="008C4AF5"/>
    <w:rsid w:val="009422F2"/>
    <w:rsid w:val="00973028"/>
    <w:rsid w:val="00A023F5"/>
    <w:rsid w:val="00A20020"/>
    <w:rsid w:val="00A32C1D"/>
    <w:rsid w:val="00A702E4"/>
    <w:rsid w:val="00A70D99"/>
    <w:rsid w:val="00A73213"/>
    <w:rsid w:val="00AB3237"/>
    <w:rsid w:val="00B13D4C"/>
    <w:rsid w:val="00B14E6F"/>
    <w:rsid w:val="00BE72CB"/>
    <w:rsid w:val="00BF5213"/>
    <w:rsid w:val="00C11A53"/>
    <w:rsid w:val="00C40472"/>
    <w:rsid w:val="00C612ED"/>
    <w:rsid w:val="00C63BFE"/>
    <w:rsid w:val="00C719F4"/>
    <w:rsid w:val="00C8055A"/>
    <w:rsid w:val="00C8154D"/>
    <w:rsid w:val="00C8578A"/>
    <w:rsid w:val="00CF3037"/>
    <w:rsid w:val="00D1158B"/>
    <w:rsid w:val="00D4068D"/>
    <w:rsid w:val="00D423EF"/>
    <w:rsid w:val="00D6527E"/>
    <w:rsid w:val="00D87F8C"/>
    <w:rsid w:val="00E038C8"/>
    <w:rsid w:val="00E77DCA"/>
    <w:rsid w:val="00EF2CAA"/>
    <w:rsid w:val="00F63DD3"/>
    <w:rsid w:val="00F9566A"/>
    <w:rsid w:val="00FF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DD3"/>
  </w:style>
  <w:style w:type="paragraph" w:styleId="1">
    <w:name w:val="heading 1"/>
    <w:basedOn w:val="a"/>
    <w:next w:val="a"/>
    <w:link w:val="10"/>
    <w:uiPriority w:val="9"/>
    <w:qFormat/>
    <w:rsid w:val="00874F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8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A3A1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874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74F5B"/>
  </w:style>
  <w:style w:type="paragraph" w:styleId="a7">
    <w:name w:val="footer"/>
    <w:basedOn w:val="a"/>
    <w:link w:val="a8"/>
    <w:uiPriority w:val="99"/>
    <w:semiHidden/>
    <w:unhideWhenUsed/>
    <w:rsid w:val="00874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74F5B"/>
  </w:style>
  <w:style w:type="character" w:customStyle="1" w:styleId="10">
    <w:name w:val="Заголовок 1 Знак"/>
    <w:basedOn w:val="a0"/>
    <w:link w:val="1"/>
    <w:uiPriority w:val="9"/>
    <w:rsid w:val="00874F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1"/>
    <w:qFormat/>
    <w:rsid w:val="00874F5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kentavr-way@mail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ga\Desktop\&#1055;&#1088;&#1072;&#1081;&#1089;%20%20&#1054;&#1054;&#1054;&#1050;&#1077;&#1085;&#1090;&#1072;&#1074;&#1088;%20%20&#1053;&#1054;&#1071;&#1041;&#1056;&#1068;%202022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Прайс  ОООКентавр  НОЯБРЬ 2022.dotx</Template>
  <TotalTime>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cp:lastPrinted>2023-06-06T08:14:00Z</cp:lastPrinted>
  <dcterms:created xsi:type="dcterms:W3CDTF">2023-08-28T08:22:00Z</dcterms:created>
  <dcterms:modified xsi:type="dcterms:W3CDTF">2023-08-28T08:22:00Z</dcterms:modified>
</cp:coreProperties>
</file>